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F2" w:rsidRDefault="008877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8483" behindDoc="0" locked="0" layoutInCell="1" allowOverlap="1">
            <wp:simplePos x="0" y="0"/>
            <wp:positionH relativeFrom="page">
              <wp:posOffset>5981700</wp:posOffset>
            </wp:positionH>
            <wp:positionV relativeFrom="page">
              <wp:posOffset>406400</wp:posOffset>
            </wp:positionV>
            <wp:extent cx="3124200" cy="4800600"/>
            <wp:effectExtent l="25400" t="0" r="0" b="0"/>
            <wp:wrapTight wrapText="bothSides">
              <wp:wrapPolygon edited="0">
                <wp:start x="-176" y="0"/>
                <wp:lineTo x="-176" y="21486"/>
                <wp:lineTo x="21600" y="21486"/>
                <wp:lineTo x="21600" y="0"/>
                <wp:lineTo x="-176" y="0"/>
              </wp:wrapPolygon>
            </wp:wrapTight>
            <wp:docPr id="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701315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1054100</wp:posOffset>
                </wp:positionV>
                <wp:extent cx="3848100" cy="342900"/>
                <wp:effectExtent l="0" t="0" r="0" b="12700"/>
                <wp:wrapThrough wrapText="bothSides">
                  <wp:wrapPolygon edited="0">
                    <wp:start x="143" y="0"/>
                    <wp:lineTo x="143" y="20800"/>
                    <wp:lineTo x="21244" y="20800"/>
                    <wp:lineTo x="21244" y="0"/>
                    <wp:lineTo x="143" y="0"/>
                  </wp:wrapPolygon>
                </wp:wrapThrough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8C3" w:rsidRPr="009231E6" w:rsidRDefault="0088772D">
                            <w:pPr>
                              <w:rPr>
                                <w:b/>
                              </w:rPr>
                            </w:pPr>
                            <w:r w:rsidRPr="009231E6">
                              <w:rPr>
                                <w:b/>
                              </w:rPr>
                              <w:t>Name:________________________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6pt;margin-top:83pt;width:303pt;height:27pt;z-index:251701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" mv:complextextbox="1" filled="f" stroked="f">
                <v:path arrowok="t"/>
                <v:textbox>
                  <w:txbxContent>
                    <w:p w:rsidR="003E48C3" w:rsidRPr="009231E6" w:rsidRDefault="0088772D">
                      <w:pPr>
                        <w:rPr>
                          <w:b/>
                        </w:rPr>
                      </w:pPr>
                      <w:r w:rsidRPr="009231E6">
                        <w:rPr>
                          <w:b/>
                        </w:rPr>
                        <w:t>Name:________________________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700291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472440" cy="180340"/>
                <wp:effectExtent l="0" t="0" r="10160" b="22860"/>
                <wp:wrapNone/>
                <wp:docPr id="2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7C6304">
                            <w:pPr>
                              <w:pStyle w:val="Page-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28.8pt;margin-top:28.8pt;width:37.2pt;height:14.2pt;z-index:251700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VzH7ACAACy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" filled="f" stroked="f">
                <v:textbox inset="0,0,0,0">
                  <w:txbxContent>
                    <w:p w:rsidR="003E48C3" w:rsidRPr="007C6304" w:rsidRDefault="0088772D" w:rsidP="007C6304">
                      <w:pPr>
                        <w:pStyle w:val="Page-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98243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619125</wp:posOffset>
                </wp:positionV>
                <wp:extent cx="4309110" cy="347345"/>
                <wp:effectExtent l="0" t="0" r="8890" b="8255"/>
                <wp:wrapNone/>
                <wp:docPr id="20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rgbClr val="DE1F2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8A45D2">
                            <w:pPr>
                              <w:pStyle w:val="Heading2"/>
                            </w:pPr>
                            <w:r>
                              <w:t>Print your image here!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margin-left:28.8pt;margin-top:48.75pt;width:339.3pt;height:27.35pt;z-index:25169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" fillcolor="#de1f26" stroked="f">
                <v:textbox inset=",5.76pt,,5.76pt">
                  <w:txbxContent>
                    <w:p w:rsidR="003E48C3" w:rsidRPr="00E52046" w:rsidRDefault="0088772D" w:rsidP="008A45D2">
                      <w:pPr>
                        <w:pStyle w:val="Heading2"/>
                      </w:pPr>
                      <w:r>
                        <w:t>Print your image here!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15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-12065</wp:posOffset>
                </wp:positionV>
                <wp:extent cx="5029200" cy="7810500"/>
                <wp:effectExtent l="0" t="0" r="0" b="12700"/>
                <wp:wrapNone/>
                <wp:docPr id="1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10500"/>
                        </a:xfrm>
                        <a:prstGeom prst="rect">
                          <a:avLst/>
                        </a:prstGeom>
                        <a:solidFill>
                          <a:srgbClr val="DE1F26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Default="00D8788F" w:rsidP="008A45D2">
                            <w:pPr>
                              <w:pStyle w:val="Date-Large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96pt;margin-top:-.9pt;width:396pt;height:615pt;z-index: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" fillcolor="#de1f26" stroked="f">
                <v:textbox inset=",0,,0">
                  <w:txbxContent>
                    <w:p w:rsidR="003E48C3" w:rsidRDefault="00D8788F" w:rsidP="008A45D2">
                      <w:pPr>
                        <w:pStyle w:val="Date-Large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16" behindDoc="0" locked="0" layoutInCell="0" allowOverlap="1">
                <wp:simplePos x="0" y="0"/>
                <wp:positionH relativeFrom="page">
                  <wp:posOffset>5394960</wp:posOffset>
                </wp:positionH>
                <wp:positionV relativeFrom="page">
                  <wp:posOffset>5676900</wp:posOffset>
                </wp:positionV>
                <wp:extent cx="4297680" cy="979805"/>
                <wp:effectExtent l="0" t="0" r="0" b="10795"/>
                <wp:wrapTight wrapText="bothSides">
                  <wp:wrapPolygon edited="0">
                    <wp:start x="128" y="0"/>
                    <wp:lineTo x="128" y="21278"/>
                    <wp:lineTo x="21319" y="21278"/>
                    <wp:lineTo x="21319" y="0"/>
                    <wp:lineTo x="128" y="0"/>
                  </wp:wrapPolygon>
                </wp:wrapTight>
                <wp:docPr id="1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A45D2" w:rsidRDefault="0088772D" w:rsidP="001001F2">
                            <w:pPr>
                              <w:pStyle w:val="Title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A45D2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How to Relief Print: Making a Linocut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24.8pt;margin-top:447pt;width:338.4pt;height:77.15pt;z-index: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EWYvQCAABW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" o:allowincell="f" filled="f" stroked="f">
                <v:textbox inset=",0,,0">
                  <w:txbxContent>
                    <w:p w:rsidR="003E48C3" w:rsidRPr="008A45D2" w:rsidRDefault="0088772D" w:rsidP="001001F2">
                      <w:pPr>
                        <w:pStyle w:val="Title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8A45D2">
                        <w:rPr>
                          <w:color w:val="FFFFFF" w:themeColor="background1"/>
                          <w:sz w:val="56"/>
                          <w:szCs w:val="56"/>
                        </w:rPr>
                        <w:t>How to Relief Print: Making a Linocut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14" behindDoc="0" locked="0" layoutInCell="1" allowOverlap="1">
                <wp:simplePos x="0" y="0"/>
                <wp:positionH relativeFrom="page">
                  <wp:posOffset>6776720</wp:posOffset>
                </wp:positionH>
                <wp:positionV relativeFrom="page">
                  <wp:posOffset>417830</wp:posOffset>
                </wp:positionV>
                <wp:extent cx="1536065" cy="201295"/>
                <wp:effectExtent l="0" t="0" r="0" b="1905"/>
                <wp:wrapNone/>
                <wp:docPr id="1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Default="0088772D" w:rsidP="001001F2">
                            <w:pPr>
                              <w:pStyle w:val="Date"/>
                            </w:pPr>
                            <w:r>
                              <w:t>[Date]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33.6pt;margin-top:32.9pt;width:120.95pt;height:15.85pt;z-index: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" filled="f" stroked="f">
                <v:stroke o:forcedash="t"/>
                <v:textbox inset=",0,,0">
                  <w:txbxContent>
                    <w:p w:rsidR="003E48C3" w:rsidRDefault="0088772D" w:rsidP="001001F2">
                      <w:pPr>
                        <w:pStyle w:val="Date"/>
                      </w:pPr>
                      <w:r>
                        <w:t>[Date]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17" behindDoc="0" locked="0" layoutInCell="0" allowOverlap="1">
                <wp:simplePos x="0" y="0"/>
                <wp:positionH relativeFrom="page">
                  <wp:posOffset>5394960</wp:posOffset>
                </wp:positionH>
                <wp:positionV relativeFrom="page">
                  <wp:posOffset>6732905</wp:posOffset>
                </wp:positionV>
                <wp:extent cx="4297680" cy="193675"/>
                <wp:effectExtent l="0" t="0" r="0" b="9525"/>
                <wp:wrapTight wrapText="bothSides">
                  <wp:wrapPolygon edited="0">
                    <wp:start x="128" y="0"/>
                    <wp:lineTo x="128" y="19830"/>
                    <wp:lineTo x="21319" y="19830"/>
                    <wp:lineTo x="21319" y="0"/>
                    <wp:lineTo x="128" y="0"/>
                  </wp:wrapPolygon>
                </wp:wrapTight>
                <wp:docPr id="1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Subtitle"/>
                              <w:rPr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color w:val="auto"/>
                                <w:sz w:val="24"/>
                              </w:rPr>
                              <w:t>Iliana Ortiz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24.8pt;margin-top:530.15pt;width:338.4pt;height:15.25pt;z-index: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AfZfUCAABW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" o:allowincell="f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Subtitle"/>
                        <w:rPr>
                          <w:color w:val="auto"/>
                          <w:sz w:val="24"/>
                        </w:rPr>
                      </w:pPr>
                      <w:r w:rsidRPr="008C1EFC">
                        <w:rPr>
                          <w:color w:val="auto"/>
                          <w:sz w:val="24"/>
                        </w:rPr>
                        <w:t>Iliana Ortiz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br w:type="page"/>
      </w:r>
      <w:r w:rsidR="007B6F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504190</wp:posOffset>
                </wp:positionV>
                <wp:extent cx="3829050" cy="339090"/>
                <wp:effectExtent l="0" t="0" r="0" b="16510"/>
                <wp:wrapNone/>
                <wp:docPr id="1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8C3" w:rsidRPr="008F5627" w:rsidRDefault="0088772D" w:rsidP="001001F2">
                            <w:pPr>
                              <w:pStyle w:val="TOCHeading"/>
                              <w:rPr>
                                <w:b/>
                                <w:color w:val="000000"/>
                              </w:rPr>
                            </w:pPr>
                            <w:r w:rsidRPr="008F5627">
                              <w:rPr>
                                <w:b/>
                                <w:color w:val="000000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42.75pt;margin-top:39.7pt;width:301.5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" filled="f" stroked="f">
                <v:textbox inset=",0,,0">
                  <w:txbxContent>
                    <w:p w:rsidR="003E48C3" w:rsidRPr="008F5627" w:rsidRDefault="0088772D" w:rsidP="001001F2">
                      <w:pPr>
                        <w:pStyle w:val="TOCHeading"/>
                        <w:rPr>
                          <w:b/>
                          <w:color w:val="000000"/>
                        </w:rPr>
                      </w:pPr>
                      <w:r w:rsidRPr="008F5627">
                        <w:rPr>
                          <w:b/>
                          <w:color w:val="000000"/>
                        </w:rPr>
                        <w:t>Tools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ge">
                  <wp:posOffset>828039</wp:posOffset>
                </wp:positionV>
                <wp:extent cx="3829050" cy="0"/>
                <wp:effectExtent l="0" t="0" r="31750" b="25400"/>
                <wp:wrapNone/>
                <wp:docPr id="12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8242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43.25pt,65.2pt" to="344.75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" strokecolor="#de1f26 [3207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435" behindDoc="0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1104900</wp:posOffset>
            </wp:positionV>
            <wp:extent cx="2755900" cy="2072005"/>
            <wp:effectExtent l="25400" t="0" r="0" b="0"/>
            <wp:wrapTight wrapText="bothSides">
              <wp:wrapPolygon edited="0">
                <wp:start x="-199" y="0"/>
                <wp:lineTo x="-199" y="21448"/>
                <wp:lineTo x="21500" y="21448"/>
                <wp:lineTo x="21500" y="0"/>
                <wp:lineTo x="-199" y="0"/>
              </wp:wrapPolygon>
            </wp:wrapTight>
            <wp:docPr id="1" name="irc_mi" descr="http://artclubblog.files.wordpress.com/2013/03/p11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clubblog.files.wordpress.com/2013/03/p11600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3275330</wp:posOffset>
                </wp:positionV>
                <wp:extent cx="3829050" cy="3797935"/>
                <wp:effectExtent l="0" t="0" r="0" b="12065"/>
                <wp:wrapTight wrapText="bothSides">
                  <wp:wrapPolygon edited="0">
                    <wp:start x="143" y="0"/>
                    <wp:lineTo x="143" y="21524"/>
                    <wp:lineTo x="21349" y="21524"/>
                    <wp:lineTo x="21349" y="0"/>
                    <wp:lineTo x="143" y="0"/>
                  </wp:wrapPolygon>
                </wp:wrapTight>
                <wp:docPr id="1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79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  <w:b/>
                                <w:color w:val="auto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One sheet of linoleum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Linoleum cutting tool with assorted blades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One piece of glass/ Plexiglas (for palette)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One brayer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Ink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Paper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Dark Marker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Pencil</w:t>
                            </w:r>
                          </w:p>
                          <w:p w:rsidR="003E48C3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Your idea</w:t>
                            </w:r>
                          </w:p>
                          <w:p w:rsidR="003E48C3" w:rsidRPr="006609D5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>Barren</w:t>
                            </w:r>
                          </w:p>
                          <w:p w:rsidR="003E48C3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color w:val="auto"/>
                              </w:rPr>
                              <w:t xml:space="preserve">*In case of cuts occurring it is a good idea to have </w:t>
                            </w:r>
                            <w:r w:rsidRPr="006609D5">
                              <w:rPr>
                                <w:rStyle w:val="Strong"/>
                                <w:rFonts w:eastAsia="Times New Roman" w:cs="Times New Roman"/>
                                <w:b/>
                                <w:color w:val="auto"/>
                              </w:rPr>
                              <w:t>Band-Aids!</w:t>
                            </w:r>
                          </w:p>
                          <w:p w:rsidR="003E48C3" w:rsidRDefault="0088772D" w:rsidP="001001F2">
                            <w:pPr>
                              <w:pStyle w:val="TOC2"/>
                              <w:spacing w:line="360" w:lineRule="auto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Times New Roman"/>
                                <w:b/>
                                <w:color w:val="auto"/>
                              </w:rPr>
                              <w:t>*I will have the cleaning supplies</w:t>
                            </w:r>
                          </w:p>
                          <w:p w:rsidR="003E48C3" w:rsidRPr="006609D5" w:rsidRDefault="00D8788F" w:rsidP="001001F2">
                            <w:pPr>
                              <w:pStyle w:val="TOC2"/>
                              <w:spacing w:line="360" w:lineRule="auto"/>
                              <w:rPr>
                                <w:rFonts w:eastAsia="Times New Roman" w:cs="Times New Roman"/>
                                <w:b w:val="0"/>
                                <w:bCs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47.7pt;margin-top:257.9pt;width:301.5pt;height:299.0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" mv:complextextbox="1" filled="f" stroked="f">
                <v:textbox inset=",0,,0">
                  <w:txbxContent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  <w:b/>
                          <w:color w:val="auto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One sheet of linoleum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Linoleum cutting tool with assorted blades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One piece of glass/ Plexiglas (for palette)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One brayer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Ink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Paper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Dark Marker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Pencil</w:t>
                      </w:r>
                    </w:p>
                    <w:p w:rsidR="003E48C3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Your idea</w:t>
                      </w:r>
                    </w:p>
                    <w:p w:rsidR="003E48C3" w:rsidRPr="006609D5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>Barren</w:t>
                      </w:r>
                    </w:p>
                    <w:p w:rsidR="003E48C3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 w:rsidRPr="006609D5">
                        <w:rPr>
                          <w:rStyle w:val="Strong"/>
                          <w:rFonts w:eastAsia="Times New Roman" w:cs="Times New Roman"/>
                          <w:color w:val="auto"/>
                        </w:rPr>
                        <w:t xml:space="preserve">*In case of cuts occurring it is a good idea to have </w:t>
                      </w:r>
                      <w:r w:rsidRPr="006609D5">
                        <w:rPr>
                          <w:rStyle w:val="Strong"/>
                          <w:rFonts w:eastAsia="Times New Roman" w:cs="Times New Roman"/>
                          <w:b/>
                          <w:color w:val="auto"/>
                        </w:rPr>
                        <w:t>Band-Aids!</w:t>
                      </w:r>
                    </w:p>
                    <w:p w:rsidR="003E48C3" w:rsidRDefault="0088772D" w:rsidP="001001F2">
                      <w:pPr>
                        <w:pStyle w:val="TOC2"/>
                        <w:spacing w:line="360" w:lineRule="auto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  <w:rFonts w:eastAsia="Times New Roman" w:cs="Times New Roman"/>
                          <w:b/>
                          <w:color w:val="auto"/>
                        </w:rPr>
                        <w:t>*I will have the cleaning supplies</w:t>
                      </w:r>
                    </w:p>
                    <w:p w:rsidR="003E48C3" w:rsidRPr="006609D5" w:rsidRDefault="00D8788F" w:rsidP="001001F2">
                      <w:pPr>
                        <w:pStyle w:val="TOC2"/>
                        <w:spacing w:line="360" w:lineRule="auto"/>
                        <w:rPr>
                          <w:rFonts w:eastAsia="Times New Roman" w:cs="Times New Roman"/>
                          <w:b w:val="0"/>
                          <w:bCs/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4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ge">
                  <wp:posOffset>7160259</wp:posOffset>
                </wp:positionV>
                <wp:extent cx="3829050" cy="0"/>
                <wp:effectExtent l="0" t="0" r="31750" b="25400"/>
                <wp:wrapNone/>
                <wp:docPr id="12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E1F2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5824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from="43.25pt,563.8pt" to="344.75pt,56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" strokecolor="#de1f26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29" behindDoc="0" locked="0" layoutInCell="1" allowOverlap="1">
                <wp:simplePos x="0" y="0"/>
                <wp:positionH relativeFrom="page">
                  <wp:posOffset>9337675</wp:posOffset>
                </wp:positionH>
                <wp:positionV relativeFrom="page">
                  <wp:posOffset>396240</wp:posOffset>
                </wp:positionV>
                <wp:extent cx="354330" cy="156845"/>
                <wp:effectExtent l="0" t="0" r="1270" b="20955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Right"/>
                              <w:rPr>
                                <w:color w:val="000000"/>
                              </w:rPr>
                            </w:pPr>
                            <w:r w:rsidRPr="007C6304">
                              <w:rPr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735.25pt;margin-top:31.2pt;width:27.9pt;height:12.35pt;z-index: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" filled="f" stroked="f">
                <v:stroke o:forcedash="t"/>
                <v:textbox inset="0,0,0,0">
                  <w:txbxContent>
                    <w:p w:rsidR="003E48C3" w:rsidRPr="007C6304" w:rsidRDefault="0088772D" w:rsidP="001001F2">
                      <w:pPr>
                        <w:pStyle w:val="Page-Right"/>
                        <w:rPr>
                          <w:color w:val="000000"/>
                        </w:rPr>
                      </w:pPr>
                      <w:r w:rsidRPr="007C6304">
                        <w:rPr>
                          <w:color w:val="00000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90051" behindDoc="0" locked="0" layoutInCell="1" allowOverlap="1">
                <wp:simplePos x="0" y="0"/>
                <wp:positionH relativeFrom="page">
                  <wp:posOffset>5383530</wp:posOffset>
                </wp:positionH>
                <wp:positionV relativeFrom="page">
                  <wp:posOffset>654050</wp:posOffset>
                </wp:positionV>
                <wp:extent cx="4309110" cy="347345"/>
                <wp:effectExtent l="0" t="0" r="8890" b="8255"/>
                <wp:wrapNone/>
                <wp:docPr id="19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8C1EFC">
                            <w:pPr>
                              <w:pStyle w:val="Heading2"/>
                            </w:pPr>
                            <w:r>
                              <w:t>Create a drawing here!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margin-left:423.9pt;margin-top:51.5pt;width:339.3pt;height:27.35pt;z-index:251690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" fillcolor="#de1f26 [3207]" stroked="f">
                <v:textbox inset=",5.76pt,,5.76pt">
                  <w:txbxContent>
                    <w:p w:rsidR="003E48C3" w:rsidRPr="00E52046" w:rsidRDefault="0088772D" w:rsidP="008C1EFC">
                      <w:pPr>
                        <w:pStyle w:val="Heading2"/>
                      </w:pPr>
                      <w:r>
                        <w:t>Create a drawing here!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92099" behindDoc="0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1210310</wp:posOffset>
                </wp:positionV>
                <wp:extent cx="3829050" cy="458470"/>
                <wp:effectExtent l="0" t="0" r="0" b="24130"/>
                <wp:wrapTight wrapText="bothSides">
                  <wp:wrapPolygon edited="0">
                    <wp:start x="143" y="0"/>
                    <wp:lineTo x="143" y="21540"/>
                    <wp:lineTo x="21206" y="21540"/>
                    <wp:lineTo x="21349" y="0"/>
                    <wp:lineTo x="143" y="0"/>
                  </wp:wrapPolygon>
                </wp:wrapTight>
                <wp:docPr id="19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Default="0088772D" w:rsidP="008C1EFC">
                            <w:r>
                              <w:t>Use this blank page to make an initial sketch of something you might want to print.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461.5pt;margin-top:95.3pt;width:301.5pt;height:36.1pt;z-index:251692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" mv:complextextbox="1" filled="f" stroked="f">
                <v:textbox inset=",0,,0">
                  <w:txbxContent>
                    <w:p w:rsidR="003E48C3" w:rsidRDefault="0088772D" w:rsidP="008C1EFC">
                      <w:r>
                        <w:t>Use this blank page to make an initial sketch of something you might want to print.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0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347345</wp:posOffset>
                </wp:positionV>
                <wp:extent cx="354330" cy="156845"/>
                <wp:effectExtent l="0" t="0" r="1270" b="20955"/>
                <wp:wrapNone/>
                <wp:docPr id="1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Left"/>
                              <w:rPr>
                                <w:color w:val="000000" w:themeColor="text1"/>
                              </w:rPr>
                            </w:pPr>
                            <w:r w:rsidRPr="007C6304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.8pt;margin-top:27.35pt;width:27.9pt;height:12.35pt;z-index: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" filled="f" stroked="f">
                <v:textbox inset="0,0,0,0">
                  <w:txbxContent>
                    <w:p w:rsidR="003E48C3" w:rsidRPr="007C6304" w:rsidRDefault="0088772D" w:rsidP="001001F2">
                      <w:pPr>
                        <w:pStyle w:val="Page-Left"/>
                        <w:rPr>
                          <w:color w:val="000000" w:themeColor="text1"/>
                        </w:rPr>
                      </w:pPr>
                      <w:r w:rsidRPr="007C6304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703363" behindDoc="0" locked="0" layoutInCell="1" allowOverlap="1">
            <wp:simplePos x="0" y="0"/>
            <wp:positionH relativeFrom="column">
              <wp:posOffset>5882640</wp:posOffset>
            </wp:positionH>
            <wp:positionV relativeFrom="paragraph">
              <wp:posOffset>3089910</wp:posOffset>
            </wp:positionV>
            <wp:extent cx="2663825" cy="3669030"/>
            <wp:effectExtent l="25400" t="0" r="3175" b="0"/>
            <wp:wrapTight wrapText="bothSides">
              <wp:wrapPolygon edited="0">
                <wp:start x="-206" y="0"/>
                <wp:lineTo x="-206" y="21533"/>
                <wp:lineTo x="21626" y="21533"/>
                <wp:lineTo x="21626" y="0"/>
                <wp:lineTo x="-206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411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1094740</wp:posOffset>
            </wp:positionV>
            <wp:extent cx="2349500" cy="3607435"/>
            <wp:effectExtent l="25400" t="0" r="0" b="0"/>
            <wp:wrapTight wrapText="bothSides">
              <wp:wrapPolygon edited="0">
                <wp:start x="-234" y="0"/>
                <wp:lineTo x="-234" y="21444"/>
                <wp:lineTo x="21483" y="21444"/>
                <wp:lineTo x="21483" y="0"/>
                <wp:lineTo x="-234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94147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4855845</wp:posOffset>
                </wp:positionV>
                <wp:extent cx="3829050" cy="262255"/>
                <wp:effectExtent l="0" t="0" r="0" b="17145"/>
                <wp:wrapNone/>
                <wp:docPr id="19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F5627" w:rsidRDefault="0088772D" w:rsidP="008A45D2">
                            <w:pPr>
                              <w:pStyle w:val="Heading3"/>
                              <w:rPr>
                                <w:color w:val="DE1F26"/>
                              </w:rPr>
                            </w:pPr>
                            <w:r w:rsidRPr="008F5627">
                              <w:rPr>
                                <w:color w:val="DE1F26"/>
                              </w:rPr>
                              <w:t>S</w:t>
                            </w:r>
                            <w:r>
                              <w:rPr>
                                <w:color w:val="DE1F26"/>
                              </w:rPr>
                              <w:t>tep 8</w:t>
                            </w:r>
                            <w:r w:rsidRPr="008F5627">
                              <w:rPr>
                                <w:color w:val="DE1F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31.5pt;margin-top:382.35pt;width:301.5pt;height:20.65pt;z-index:25169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lqm/YCAABY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" filled="f" stroked="f">
                <v:textbox inset=",0,,0">
                  <w:txbxContent>
                    <w:p w:rsidR="003E48C3" w:rsidRPr="008F5627" w:rsidRDefault="0088772D" w:rsidP="008A45D2">
                      <w:pPr>
                        <w:pStyle w:val="Heading3"/>
                        <w:rPr>
                          <w:color w:val="DE1F26"/>
                        </w:rPr>
                      </w:pPr>
                      <w:r w:rsidRPr="008F5627">
                        <w:rPr>
                          <w:color w:val="DE1F26"/>
                        </w:rPr>
                        <w:t>S</w:t>
                      </w:r>
                      <w:r>
                        <w:rPr>
                          <w:color w:val="DE1F26"/>
                        </w:rPr>
                        <w:t>tep 8</w:t>
                      </w:r>
                      <w:r w:rsidRPr="008F5627">
                        <w:rPr>
                          <w:color w:val="DE1F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96195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5118100</wp:posOffset>
                </wp:positionV>
                <wp:extent cx="3829050" cy="459740"/>
                <wp:effectExtent l="0" t="0" r="0" b="22860"/>
                <wp:wrapTight wrapText="bothSides">
                  <wp:wrapPolygon edited="0">
                    <wp:start x="143" y="0"/>
                    <wp:lineTo x="143" y="21481"/>
                    <wp:lineTo x="21349" y="21481"/>
                    <wp:lineTo x="21349" y="0"/>
                    <wp:lineTo x="143" y="0"/>
                  </wp:wrapPolygon>
                </wp:wrapTight>
                <wp:docPr id="19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Default="0088772D" w:rsidP="008A45D2">
                            <w:r>
                              <w:t>Clean up! Make sure your tools and work area are clean. Put supplies back where they belong neatly.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1.5pt;margin-top:403pt;width:301.5pt;height:36.2pt;z-index:251696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" mv:complextextbox="1" filled="f" stroked="f">
                <v:textbox inset=",0,,0">
                  <w:txbxContent>
                    <w:p w:rsidR="003E48C3" w:rsidRDefault="0088772D" w:rsidP="008A45D2">
                      <w:r>
                        <w:t>Clean up! Make sure your tools and work area are clean. Put supplies back where they belong neatly.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83907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930910</wp:posOffset>
                </wp:positionV>
                <wp:extent cx="3829050" cy="403225"/>
                <wp:effectExtent l="0" t="0" r="0" b="3175"/>
                <wp:wrapTight wrapText="bothSides">
                  <wp:wrapPolygon edited="0">
                    <wp:start x="143" y="0"/>
                    <wp:lineTo x="143" y="20409"/>
                    <wp:lineTo x="21349" y="20409"/>
                    <wp:lineTo x="21349" y="0"/>
                    <wp:lineTo x="143" y="0"/>
                  </wp:wrapPolygon>
                </wp:wrapTight>
                <wp:docPr id="19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Default="0088772D" w:rsidP="008C1EFC">
                            <w:r>
                              <w:t>Remove your paper slowly, and TA-DA! You have created your first print.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.8pt;margin-top:73.3pt;width:301.5pt;height:31.75pt;z-index:251683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" mv:complextextbox="1" filled="f" stroked="f">
                <v:textbox inset=",0,,0">
                  <w:txbxContent>
                    <w:p w:rsidR="003E48C3" w:rsidRDefault="0088772D" w:rsidP="008C1EFC">
                      <w:r>
                        <w:t>Remove your paper slowly, and TA-DA! You have created your first print.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65475" behindDoc="0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2112645</wp:posOffset>
                </wp:positionV>
                <wp:extent cx="3829050" cy="1343025"/>
                <wp:effectExtent l="0" t="0" r="0" b="3175"/>
                <wp:wrapTight wrapText="bothSides">
                  <wp:wrapPolygon edited="0">
                    <wp:start x="143" y="0"/>
                    <wp:lineTo x="143" y="21243"/>
                    <wp:lineTo x="21349" y="21243"/>
                    <wp:lineTo x="21349" y="0"/>
                    <wp:lineTo x="143" y="0"/>
                  </wp:wrapPolygon>
                </wp:wrapTight>
                <wp:docPr id="18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9D61AF">
                            <w:pPr>
                              <w:pStyle w:val="BodyText"/>
                              <w:rPr>
                                <w:b w:val="0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Transfer your drawing to you’re your linoleum</w:t>
                            </w:r>
                            <w:r w:rsidRPr="008C1EFC">
                              <w:rPr>
                                <w:b w:val="0"/>
                                <w:sz w:val="24"/>
                              </w:rPr>
                              <w:t xml:space="preserve">. </w:t>
                            </w:r>
                            <w:r w:rsidRPr="008C1EFC">
                              <w:rPr>
                                <w:bCs/>
                                <w:color w:val="auto"/>
                                <w:sz w:val="24"/>
                                <w:u w:val="single"/>
                              </w:rPr>
                              <w:t>What you draw on your linoleum it will print out backwards</w:t>
                            </w:r>
                            <w:r w:rsidRPr="008C1EFC">
                              <w:rPr>
                                <w:b w:val="0"/>
                                <w:bCs/>
                                <w:color w:val="auto"/>
                                <w:sz w:val="24"/>
                                <w:u w:val="single"/>
                              </w:rPr>
                              <w:t xml:space="preserve">. </w:t>
                            </w:r>
                            <w:r w:rsidRPr="008C1EFC">
                              <w:rPr>
                                <w:b w:val="0"/>
                                <w:bCs/>
                                <w:color w:val="auto"/>
                                <w:sz w:val="24"/>
                              </w:rPr>
                              <w:t>You can draw before on a piece of tracing paper if you wish. Draw on your linoleum in pencil first then go over you’re your sharpie.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460.75pt;margin-top:166.35pt;width:301.5pt;height:105.75pt;z-index:251665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" mv:complextextbox="1" filled="f" stroked="f">
                <v:textbox inset=",0,,0">
                  <w:txbxContent>
                    <w:p w:rsidR="003E48C3" w:rsidRPr="008C1EFC" w:rsidRDefault="0088772D" w:rsidP="009D61AF">
                      <w:pPr>
                        <w:pStyle w:val="BodyText"/>
                        <w:rPr>
                          <w:b w:val="0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Transfer your drawing to you’re your linoleum</w:t>
                      </w:r>
                      <w:r w:rsidRPr="008C1EFC">
                        <w:rPr>
                          <w:b w:val="0"/>
                          <w:sz w:val="24"/>
                        </w:rPr>
                        <w:t xml:space="preserve">. </w:t>
                      </w:r>
                      <w:r w:rsidRPr="008C1EFC">
                        <w:rPr>
                          <w:bCs/>
                          <w:color w:val="auto"/>
                          <w:sz w:val="24"/>
                          <w:u w:val="single"/>
                        </w:rPr>
                        <w:t>What you draw on your linoleum it will print out backwards</w:t>
                      </w:r>
                      <w:r w:rsidRPr="008C1EFC">
                        <w:rPr>
                          <w:b w:val="0"/>
                          <w:bCs/>
                          <w:color w:val="auto"/>
                          <w:sz w:val="24"/>
                          <w:u w:val="single"/>
                        </w:rPr>
                        <w:t xml:space="preserve">. </w:t>
                      </w:r>
                      <w:r w:rsidRPr="008C1EFC">
                        <w:rPr>
                          <w:b w:val="0"/>
                          <w:bCs/>
                          <w:color w:val="auto"/>
                          <w:sz w:val="24"/>
                        </w:rPr>
                        <w:t>You can draw before on a piece of tracing paper if you wish. Draw on your linoleum in pencil first then go over you’re your sharpie.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3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1850390</wp:posOffset>
                </wp:positionV>
                <wp:extent cx="3829050" cy="262255"/>
                <wp:effectExtent l="0" t="0" r="0" b="17145"/>
                <wp:wrapNone/>
                <wp:docPr id="1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Heading3"/>
                              <w:rPr>
                                <w:color w:val="DE1F26"/>
                                <w:sz w:val="24"/>
                              </w:rPr>
                            </w:pPr>
                            <w:r w:rsidRPr="008C1EFC">
                              <w:rPr>
                                <w:color w:val="DE1F26"/>
                                <w:sz w:val="24"/>
                              </w:rPr>
                              <w:t>Step 2: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460.8pt;margin-top:145.7pt;width:301.5pt;height:20.65pt;z-index: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nXMfYCAABY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Heading3"/>
                        <w:rPr>
                          <w:color w:val="DE1F26"/>
                          <w:sz w:val="24"/>
                        </w:rPr>
                      </w:pPr>
                      <w:r w:rsidRPr="008C1EFC">
                        <w:rPr>
                          <w:color w:val="DE1F26"/>
                          <w:sz w:val="24"/>
                        </w:rPr>
                        <w:t>Step 2: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1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1071880</wp:posOffset>
                </wp:positionV>
                <wp:extent cx="3829050" cy="262255"/>
                <wp:effectExtent l="0" t="0" r="0" b="17145"/>
                <wp:wrapNone/>
                <wp:docPr id="1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Heading3"/>
                              <w:rPr>
                                <w:color w:val="DE1F26" w:themeColor="accent4"/>
                                <w:sz w:val="24"/>
                              </w:rPr>
                            </w:pPr>
                            <w:r w:rsidRPr="008C1EFC">
                              <w:rPr>
                                <w:color w:val="DE1F26" w:themeColor="accent4"/>
                                <w:sz w:val="24"/>
                              </w:rPr>
                              <w:t>Step 1: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460.8pt;margin-top:84.4pt;width:301.5pt;height:20.65pt;z-index: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Heading3"/>
                        <w:rPr>
                          <w:color w:val="DE1F26" w:themeColor="accent4"/>
                          <w:sz w:val="24"/>
                        </w:rPr>
                      </w:pPr>
                      <w:r w:rsidRPr="008C1EFC">
                        <w:rPr>
                          <w:color w:val="DE1F26" w:themeColor="accent4"/>
                          <w:sz w:val="24"/>
                        </w:rPr>
                        <w:t>Step 1: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2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1372235</wp:posOffset>
                </wp:positionV>
                <wp:extent cx="3829050" cy="467995"/>
                <wp:effectExtent l="0" t="0" r="0" b="14605"/>
                <wp:wrapTight wrapText="bothSides">
                  <wp:wrapPolygon edited="0">
                    <wp:start x="143" y="0"/>
                    <wp:lineTo x="143" y="21102"/>
                    <wp:lineTo x="21349" y="21102"/>
                    <wp:lineTo x="21349" y="0"/>
                    <wp:lineTo x="143" y="0"/>
                  </wp:wrapPolygon>
                </wp:wrapTight>
                <wp:docPr id="1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BodyText"/>
                              <w:rPr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Create your drawing. It can be anything. It is hard to have fine detail but it is possible to do so.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60.8pt;margin-top:108.05pt;width:301.5pt;height:36.85pt;z-index: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" mv:complextextbox="1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BodyText"/>
                        <w:rPr>
                          <w:b w:val="0"/>
                          <w:color w:val="auto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Create your drawing. It can be anything. It is hard to have fine detail but it is possible to do so.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28" behindDoc="0" locked="0" layoutInCell="1" allowOverlap="1">
                <wp:simplePos x="0" y="0"/>
                <wp:positionH relativeFrom="page">
                  <wp:posOffset>5383530</wp:posOffset>
                </wp:positionH>
                <wp:positionV relativeFrom="page">
                  <wp:posOffset>539750</wp:posOffset>
                </wp:positionV>
                <wp:extent cx="4309110" cy="347345"/>
                <wp:effectExtent l="0" t="0" r="8890" b="8255"/>
                <wp:wrapNone/>
                <wp:docPr id="10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rgbClr val="DE1F2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1001F2">
                            <w:pPr>
                              <w:pStyle w:val="Heading2"/>
                            </w:pPr>
                            <w:r>
                              <w:t>Drawing and carving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423.9pt;margin-top:42.5pt;width:339.3pt;height:27.35pt;z-index: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" fillcolor="#de1f26" stroked="f">
                <v:textbox inset=",5.76pt,,5.76pt">
                  <w:txbxContent>
                    <w:p w:rsidR="003E48C3" w:rsidRPr="00E52046" w:rsidRDefault="0088772D" w:rsidP="001001F2">
                      <w:pPr>
                        <w:pStyle w:val="Heading2"/>
                      </w:pPr>
                      <w:r>
                        <w:t>Drawing and carving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85955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5842635</wp:posOffset>
                </wp:positionV>
                <wp:extent cx="4309110" cy="347345"/>
                <wp:effectExtent l="0" t="0" r="8890" b="8255"/>
                <wp:wrapNone/>
                <wp:docPr id="19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8C1EFC">
                            <w:pPr>
                              <w:pStyle w:val="Heading2"/>
                            </w:pPr>
                            <w:r>
                              <w:t>PRACTICE MAKES PERFECT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28.8pt;margin-top:460.05pt;width:339.3pt;height:27.35pt;z-index:251685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" fillcolor="#de1f26 [3207]" stroked="f">
                <v:textbox inset=",5.76pt,,5.76pt">
                  <w:txbxContent>
                    <w:p w:rsidR="003E48C3" w:rsidRPr="00E52046" w:rsidRDefault="0088772D" w:rsidP="008C1EFC">
                      <w:pPr>
                        <w:pStyle w:val="Heading2"/>
                      </w:pPr>
                      <w:r>
                        <w:t>PRACTICE MAKES PERFECT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88003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6372860</wp:posOffset>
                </wp:positionV>
                <wp:extent cx="3829050" cy="1000760"/>
                <wp:effectExtent l="0" t="0" r="0" b="15240"/>
                <wp:wrapTight wrapText="bothSides">
                  <wp:wrapPolygon edited="0">
                    <wp:start x="143" y="0"/>
                    <wp:lineTo x="143" y="21381"/>
                    <wp:lineTo x="21349" y="21381"/>
                    <wp:lineTo x="21349" y="0"/>
                    <wp:lineTo x="143" y="0"/>
                  </wp:wrapPolygon>
                </wp:wrapTight>
                <wp:docPr id="19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Default="0088772D" w:rsidP="008C1EFC">
                            <w:r>
                              <w:t>Your first print will probably not be perfect, but practice makes perfect. The more prints you make the better they will look!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8.8pt;margin-top:501.8pt;width:301.5pt;height:78.8pt;z-index:251688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" mv:complextextbox="1" filled="f" stroked="f">
                <v:textbox inset=",0,,0">
                  <w:txbxContent>
                    <w:p w:rsidR="003E48C3" w:rsidRDefault="0088772D" w:rsidP="008C1EFC">
                      <w:r>
                        <w:t>Your first print will probably not be perfect, but practice makes perfect. The more prints you make the better they will look!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81859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679450</wp:posOffset>
                </wp:positionV>
                <wp:extent cx="3829050" cy="262255"/>
                <wp:effectExtent l="0" t="0" r="0" b="17145"/>
                <wp:wrapNone/>
                <wp:docPr id="19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F5627" w:rsidRDefault="0088772D" w:rsidP="008C1EFC">
                            <w:pPr>
                              <w:pStyle w:val="Heading3"/>
                              <w:rPr>
                                <w:color w:val="DE1F26"/>
                              </w:rPr>
                            </w:pPr>
                            <w:r w:rsidRPr="008F5627">
                              <w:rPr>
                                <w:color w:val="DE1F26"/>
                              </w:rPr>
                              <w:t>S</w:t>
                            </w:r>
                            <w:r>
                              <w:rPr>
                                <w:color w:val="DE1F26"/>
                              </w:rPr>
                              <w:t>tep 7</w:t>
                            </w:r>
                            <w:r w:rsidRPr="008F5627">
                              <w:rPr>
                                <w:color w:val="DE1F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1.5pt;margin-top:53.5pt;width:301.5pt;height:20.65pt;z-index:251681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WcC/cCAABY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" filled="f" stroked="f">
                <v:textbox inset=",0,,0">
                  <w:txbxContent>
                    <w:p w:rsidR="003E48C3" w:rsidRPr="008F5627" w:rsidRDefault="0088772D" w:rsidP="008C1EFC">
                      <w:pPr>
                        <w:pStyle w:val="Heading3"/>
                        <w:rPr>
                          <w:color w:val="DE1F26"/>
                        </w:rPr>
                      </w:pPr>
                      <w:r w:rsidRPr="008F5627">
                        <w:rPr>
                          <w:color w:val="DE1F26"/>
                        </w:rPr>
                        <w:t>S</w:t>
                      </w:r>
                      <w:r>
                        <w:rPr>
                          <w:color w:val="DE1F26"/>
                        </w:rPr>
                        <w:t>tep 7</w:t>
                      </w:r>
                      <w:r w:rsidRPr="008F5627">
                        <w:rPr>
                          <w:color w:val="DE1F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347345</wp:posOffset>
                </wp:positionV>
                <wp:extent cx="354330" cy="156845"/>
                <wp:effectExtent l="0" t="0" r="1270" b="20955"/>
                <wp:wrapNone/>
                <wp:docPr id="2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Left"/>
                              <w:rPr>
                                <w:color w:val="000000"/>
                              </w:rPr>
                            </w:pPr>
                            <w:r w:rsidRPr="007C6304">
                              <w:rPr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0" type="#_x0000_t202" style="position:absolute;margin-left:28.8pt;margin-top:27.35pt;width:27.9pt;height:12.3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" filled="f" stroked="f">
                <v:stroke o:forcedash="t"/>
                <v:textbox inset="0,0,0,0">
                  <w:txbxContent>
                    <w:p w:rsidR="003E48C3" w:rsidRPr="007C6304" w:rsidRDefault="0088772D" w:rsidP="001001F2">
                      <w:pPr>
                        <w:pStyle w:val="Page-Left"/>
                        <w:rPr>
                          <w:color w:val="000000"/>
                        </w:rPr>
                      </w:pPr>
                      <w:r w:rsidRPr="007C6304">
                        <w:rPr>
                          <w:color w:val="00000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>
                <wp:simplePos x="0" y="0"/>
                <wp:positionH relativeFrom="page">
                  <wp:posOffset>9338310</wp:posOffset>
                </wp:positionH>
                <wp:positionV relativeFrom="page">
                  <wp:posOffset>347345</wp:posOffset>
                </wp:positionV>
                <wp:extent cx="354330" cy="156845"/>
                <wp:effectExtent l="0" t="0" r="1270" b="20955"/>
                <wp:wrapNone/>
                <wp:docPr id="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Right"/>
                              <w:rPr>
                                <w:color w:val="000000"/>
                              </w:rPr>
                            </w:pPr>
                            <w:r w:rsidRPr="007C6304"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1" type="#_x0000_t202" style="position:absolute;margin-left:735.3pt;margin-top:27.35pt;width:27.9pt;height:12.3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" filled="f" stroked="f">
                <v:stroke o:forcedash="t"/>
                <v:textbox inset="0,0,0,0">
                  <w:txbxContent>
                    <w:p w:rsidR="003E48C3" w:rsidRPr="007C6304" w:rsidRDefault="0088772D" w:rsidP="001001F2">
                      <w:pPr>
                        <w:pStyle w:val="Page-Right"/>
                        <w:rPr>
                          <w:color w:val="000000"/>
                        </w:rPr>
                      </w:pPr>
                      <w:r w:rsidRPr="007C6304"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  <w:r w:rsidR="007B6F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7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6066155</wp:posOffset>
                </wp:positionV>
                <wp:extent cx="3829050" cy="688975"/>
                <wp:effectExtent l="0" t="0" r="0" b="22225"/>
                <wp:wrapTight wrapText="bothSides">
                  <wp:wrapPolygon edited="0">
                    <wp:start x="143" y="0"/>
                    <wp:lineTo x="143" y="21500"/>
                    <wp:lineTo x="21349" y="21500"/>
                    <wp:lineTo x="21349" y="0"/>
                    <wp:lineTo x="143" y="0"/>
                  </wp:wrapPolygon>
                </wp:wrapTight>
                <wp:docPr id="1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BodyText"/>
                              <w:rPr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Get you piece of glass and place your ink on it. Work it until its soft. Grab your brayer and start rolling your ink until your brayer has a nice even color.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8.8pt;margin-top:477.65pt;width:301.5pt;height:54.25pt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" mv:complextextbox="1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BodyText"/>
                        <w:rPr>
                          <w:b w:val="0"/>
                          <w:color w:val="auto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Get you piece of glass and place your ink on it. Work it until its soft. Grab your brayer and start rolling your ink until your brayer has a nice even color.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5803900</wp:posOffset>
                </wp:positionV>
                <wp:extent cx="3829050" cy="262255"/>
                <wp:effectExtent l="0" t="0" r="0" b="17145"/>
                <wp:wrapNone/>
                <wp:docPr id="12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Heading3"/>
                              <w:rPr>
                                <w:color w:val="DE1F26"/>
                                <w:sz w:val="24"/>
                              </w:rPr>
                            </w:pPr>
                            <w:r w:rsidRPr="008C1EFC">
                              <w:rPr>
                                <w:color w:val="DE1F26"/>
                                <w:sz w:val="24"/>
                              </w:rPr>
                              <w:t>Step 4: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8.8pt;margin-top:457pt;width:301.5pt;height:20.6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Diy/cCAABY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Heading3"/>
                        <w:rPr>
                          <w:color w:val="DE1F26"/>
                          <w:sz w:val="24"/>
                        </w:rPr>
                      </w:pPr>
                      <w:r w:rsidRPr="008C1EFC">
                        <w:rPr>
                          <w:color w:val="DE1F26"/>
                          <w:sz w:val="24"/>
                        </w:rPr>
                        <w:t>Step 4: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811" behindDoc="0" locked="0" layoutInCell="1" allowOverlap="1">
            <wp:simplePos x="0" y="0"/>
            <wp:positionH relativeFrom="page">
              <wp:posOffset>963930</wp:posOffset>
            </wp:positionH>
            <wp:positionV relativeFrom="page">
              <wp:posOffset>3206750</wp:posOffset>
            </wp:positionV>
            <wp:extent cx="3112770" cy="2425700"/>
            <wp:effectExtent l="25400" t="0" r="11430" b="0"/>
            <wp:wrapTight wrapText="bothSides">
              <wp:wrapPolygon edited="0">
                <wp:start x="-176" y="0"/>
                <wp:lineTo x="-176" y="21487"/>
                <wp:lineTo x="21679" y="21487"/>
                <wp:lineTo x="21679" y="0"/>
                <wp:lineTo x="-176" y="0"/>
              </wp:wrapPolygon>
            </wp:wrapTight>
            <wp:docPr id="191" name="irc_mi" descr="http://i.guim.co.uk/w-700/h--/q-95/sys-images/Guardian/Pix/pictures/2014/1/30/1391096850054/Nick-Morley-linocut-card-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guim.co.uk/w-700/h--/q-95/sys-images/Guardian/Pix/pictures/2014/1/30/1391096850054/Nick-Morley-linocut-card-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27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2550160</wp:posOffset>
                </wp:positionV>
                <wp:extent cx="4309110" cy="347345"/>
                <wp:effectExtent l="0" t="0" r="8890" b="8255"/>
                <wp:wrapNone/>
                <wp:docPr id="11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1001F2">
                            <w:pPr>
                              <w:pStyle w:val="Heading2"/>
                            </w:pPr>
                            <w:r>
                              <w:t>Ink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28.8pt;margin-top:200.8pt;width:339.3pt;height:27.35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" fillcolor="#de1f26 [3207]" stroked="f">
                <v:textbox inset=",5.76pt,,5.76pt">
                  <w:txbxContent>
                    <w:p w:rsidR="003E48C3" w:rsidRPr="00E52046" w:rsidRDefault="0088772D" w:rsidP="001001F2">
                      <w:pPr>
                        <w:pStyle w:val="Heading2"/>
                      </w:pPr>
                      <w:r>
                        <w:t>Ink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1200785</wp:posOffset>
                </wp:positionV>
                <wp:extent cx="3829050" cy="1118235"/>
                <wp:effectExtent l="0" t="0" r="0" b="24765"/>
                <wp:wrapTight wrapText="bothSides">
                  <wp:wrapPolygon edited="0">
                    <wp:start x="143" y="0"/>
                    <wp:lineTo x="143" y="21588"/>
                    <wp:lineTo x="21206" y="21588"/>
                    <wp:lineTo x="21349" y="0"/>
                    <wp:lineTo x="143" y="0"/>
                  </wp:wrapPolygon>
                </wp:wrapTight>
                <wp:docPr id="1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1001F2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Start carving your image. When carving you linoleum</w:t>
                            </w:r>
                            <w:r w:rsidRPr="008C1EFC">
                              <w:rPr>
                                <w:color w:val="auto"/>
                                <w:sz w:val="24"/>
                              </w:rPr>
                              <w:t>,</w:t>
                            </w:r>
                            <w:r w:rsidRPr="008C1EFC">
                              <w:rPr>
                                <w:color w:val="auto"/>
                                <w:sz w:val="24"/>
                                <w:u w:val="single"/>
                              </w:rPr>
                              <w:t xml:space="preserve"> ALWAYS CARVE AWAY FROM YOU!</w:t>
                            </w:r>
                            <w:r w:rsidRPr="008C1EFC">
                              <w:rPr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Be aware that you are carving the area that will have no ink. Be patient depending on the size of your linoleum it can take a while.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5" type="#_x0000_t202" style="position:absolute;margin-left:28.8pt;margin-top:94.55pt;width:301.5pt;height:88.05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" mv:complextextbox="1" filled="f" stroked="f">
                <v:textbox inset=",0,,0">
                  <w:txbxContent>
                    <w:p w:rsidR="003E48C3" w:rsidRPr="008C1EFC" w:rsidRDefault="0088772D" w:rsidP="001001F2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Start carving your image. When carving you linoleum</w:t>
                      </w:r>
                      <w:r w:rsidRPr="008C1EFC">
                        <w:rPr>
                          <w:color w:val="auto"/>
                          <w:sz w:val="24"/>
                        </w:rPr>
                        <w:t>,</w:t>
                      </w:r>
                      <w:r w:rsidRPr="008C1EFC">
                        <w:rPr>
                          <w:color w:val="auto"/>
                          <w:sz w:val="24"/>
                          <w:u w:val="single"/>
                        </w:rPr>
                        <w:t xml:space="preserve"> ALWAYS CARVE AWAY FROM YOU!</w:t>
                      </w:r>
                      <w:r w:rsidRPr="008C1EFC">
                        <w:rPr>
                          <w:color w:val="auto"/>
                          <w:sz w:val="24"/>
                        </w:rPr>
                        <w:t xml:space="preserve"> </w:t>
                      </w: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Be aware that you are carving the area that will have no ink. Be patient depending on the size of your linoleum it can take a while.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67523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895350</wp:posOffset>
                </wp:positionV>
                <wp:extent cx="3829050" cy="305435"/>
                <wp:effectExtent l="0" t="0" r="0" b="24765"/>
                <wp:wrapNone/>
                <wp:docPr id="18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9D61AF">
                            <w:pPr>
                              <w:pStyle w:val="Heading3"/>
                              <w:rPr>
                                <w:color w:val="DE1F26"/>
                                <w:sz w:val="24"/>
                              </w:rPr>
                            </w:pPr>
                            <w:r w:rsidRPr="008C1EFC">
                              <w:rPr>
                                <w:color w:val="DE1F26"/>
                                <w:sz w:val="24"/>
                              </w:rPr>
                              <w:t>Step 3: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8.8pt;margin-top:70.5pt;width:301.5pt;height:24.05pt;z-index:251667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" filled="f" stroked="f">
                <v:textbox inset=",0,,0">
                  <w:txbxContent>
                    <w:p w:rsidR="003E48C3" w:rsidRPr="008C1EFC" w:rsidRDefault="0088772D" w:rsidP="009D61AF">
                      <w:pPr>
                        <w:pStyle w:val="Heading3"/>
                        <w:rPr>
                          <w:color w:val="DE1F26"/>
                          <w:sz w:val="24"/>
                        </w:rPr>
                      </w:pPr>
                      <w:r w:rsidRPr="008C1EFC">
                        <w:rPr>
                          <w:color w:val="DE1F26"/>
                          <w:sz w:val="24"/>
                        </w:rPr>
                        <w:t>Step 3: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87" behindDoc="0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4419600</wp:posOffset>
            </wp:positionV>
            <wp:extent cx="2959100" cy="2299970"/>
            <wp:effectExtent l="25400" t="0" r="0" b="0"/>
            <wp:wrapTight wrapText="bothSides">
              <wp:wrapPolygon edited="0">
                <wp:start x="-185" y="0"/>
                <wp:lineTo x="-185" y="21469"/>
                <wp:lineTo x="21507" y="21469"/>
                <wp:lineTo x="21507" y="0"/>
                <wp:lineTo x="-185" y="0"/>
              </wp:wrapPolygon>
            </wp:wrapTight>
            <wp:docPr id="189" name="irc_mi" descr="http://cdn.instructables.com/F9C/RV8L/GAPUSBVM/F9CRV8LGAPUSBVM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instructables.com/F9C/RV8L/GAPUSBVM/F9CRV8LGAPUSBVM.MEDIUM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77763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3023235</wp:posOffset>
                </wp:positionV>
                <wp:extent cx="3829050" cy="1097915"/>
                <wp:effectExtent l="0" t="0" r="0" b="19685"/>
                <wp:wrapTight wrapText="bothSides">
                  <wp:wrapPolygon edited="0">
                    <wp:start x="143" y="0"/>
                    <wp:lineTo x="143" y="21488"/>
                    <wp:lineTo x="21349" y="21488"/>
                    <wp:lineTo x="21349" y="0"/>
                    <wp:lineTo x="143" y="0"/>
                  </wp:wrapPolygon>
                </wp:wrapTight>
                <wp:docPr id="18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627494">
                            <w:pPr>
                              <w:pStyle w:val="BodyText"/>
                              <w:rPr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Take your paper and place it over the linocut. Get a barren and start applying pressure to your paper. Make sure to do it all over so there will not be any light spots.</w:t>
                            </w:r>
                          </w:p>
                          <w:p w:rsidR="003E48C3" w:rsidRPr="008C1EFC" w:rsidRDefault="00D8788F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60.8pt;margin-top:238.05pt;width:301.5pt;height:86.45pt;z-index:251677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" mv:complextextbox="1" filled="f" stroked="f">
                <v:textbox inset=",0,,0">
                  <w:txbxContent>
                    <w:p w:rsidR="003E48C3" w:rsidRPr="008C1EFC" w:rsidRDefault="0088772D" w:rsidP="00627494">
                      <w:pPr>
                        <w:pStyle w:val="BodyText"/>
                        <w:rPr>
                          <w:b w:val="0"/>
                          <w:color w:val="auto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Take your paper and place it over the linocut. Get a barren and start applying pressure to your paper. Make sure to do it all over so there will not be any light spots.</w:t>
                      </w:r>
                    </w:p>
                    <w:p w:rsidR="003E48C3" w:rsidRPr="008C1EFC" w:rsidRDefault="00D8788F"/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75715" behindDoc="0" locked="0" layoutInCell="1" allowOverlap="1">
                <wp:simplePos x="0" y="0"/>
                <wp:positionH relativeFrom="page">
                  <wp:posOffset>5863590</wp:posOffset>
                </wp:positionH>
                <wp:positionV relativeFrom="page">
                  <wp:posOffset>2635250</wp:posOffset>
                </wp:positionV>
                <wp:extent cx="3829050" cy="262255"/>
                <wp:effectExtent l="0" t="0" r="0" b="17145"/>
                <wp:wrapNone/>
                <wp:docPr id="18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F5627" w:rsidRDefault="0088772D" w:rsidP="00627494">
                            <w:pPr>
                              <w:pStyle w:val="Heading3"/>
                              <w:rPr>
                                <w:color w:val="DE1F26"/>
                              </w:rPr>
                            </w:pPr>
                            <w:r w:rsidRPr="008F5627">
                              <w:rPr>
                                <w:color w:val="DE1F26"/>
                              </w:rPr>
                              <w:t>Step 6: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61.7pt;margin-top:207.5pt;width:301.5pt;height:20.65pt;z-index:251675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" filled="f" stroked="f">
                <v:textbox inset=",0,,0">
                  <w:txbxContent>
                    <w:p w:rsidR="003E48C3" w:rsidRPr="008F5627" w:rsidRDefault="0088772D" w:rsidP="00627494">
                      <w:pPr>
                        <w:pStyle w:val="Heading3"/>
                        <w:rPr>
                          <w:color w:val="DE1F26"/>
                        </w:rPr>
                      </w:pPr>
                      <w:r w:rsidRPr="008F5627">
                        <w:rPr>
                          <w:color w:val="DE1F26"/>
                        </w:rPr>
                        <w:t>Step 6: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73667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1396365</wp:posOffset>
                </wp:positionV>
                <wp:extent cx="3829050" cy="1108075"/>
                <wp:effectExtent l="0" t="0" r="0" b="9525"/>
                <wp:wrapTight wrapText="bothSides">
                  <wp:wrapPolygon edited="0">
                    <wp:start x="143" y="0"/>
                    <wp:lineTo x="143" y="21291"/>
                    <wp:lineTo x="21349" y="21291"/>
                    <wp:lineTo x="21349" y="0"/>
                    <wp:lineTo x="143" y="0"/>
                  </wp:wrapPolygon>
                </wp:wrapTight>
                <wp:docPr id="1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D4510D">
                            <w:pPr>
                              <w:pStyle w:val="BodyText"/>
                              <w:rPr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8C1EFC">
                              <w:rPr>
                                <w:b w:val="0"/>
                                <w:color w:val="auto"/>
                                <w:sz w:val="24"/>
                              </w:rPr>
                              <w:t>Start rolling your brayer evenly on your linoleum. Add a good amount of ink on it and to get a nice flat color on your print. Don’t be afraid in adding ink. Don’t take so long inking the ink can dry.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60.8pt;margin-top:109.95pt;width:301.5pt;height:87.25pt;z-index:251673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" mv:complextextbox="1" filled="f" stroked="f">
                <v:textbox inset=",0,,0">
                  <w:txbxContent>
                    <w:p w:rsidR="003E48C3" w:rsidRPr="008C1EFC" w:rsidRDefault="0088772D" w:rsidP="00D4510D">
                      <w:pPr>
                        <w:pStyle w:val="BodyText"/>
                        <w:rPr>
                          <w:b w:val="0"/>
                          <w:color w:val="auto"/>
                          <w:sz w:val="24"/>
                        </w:rPr>
                      </w:pPr>
                      <w:r w:rsidRPr="008C1EFC">
                        <w:rPr>
                          <w:b w:val="0"/>
                          <w:color w:val="auto"/>
                          <w:sz w:val="24"/>
                        </w:rPr>
                        <w:t>Start rolling your brayer evenly on your linoleum. Add a good amount of ink on it and to get a nice flat color on your print. Don’t be afraid in adding ink. Don’t take so long inking the ink can dry.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71619" behindDoc="0" locked="0" layoutInCell="1" allowOverlap="1">
                <wp:simplePos x="0" y="0"/>
                <wp:positionH relativeFrom="page">
                  <wp:posOffset>5852160</wp:posOffset>
                </wp:positionH>
                <wp:positionV relativeFrom="page">
                  <wp:posOffset>1069340</wp:posOffset>
                </wp:positionV>
                <wp:extent cx="3829050" cy="262255"/>
                <wp:effectExtent l="0" t="0" r="0" b="17145"/>
                <wp:wrapNone/>
                <wp:docPr id="1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8C1EFC" w:rsidRDefault="0088772D" w:rsidP="00D4510D">
                            <w:pPr>
                              <w:pStyle w:val="Heading3"/>
                              <w:rPr>
                                <w:color w:val="DE1F26"/>
                                <w:sz w:val="24"/>
                              </w:rPr>
                            </w:pPr>
                            <w:r w:rsidRPr="008C1EFC">
                              <w:rPr>
                                <w:color w:val="DE1F26"/>
                                <w:sz w:val="24"/>
                              </w:rPr>
                              <w:t>Step 5: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60.8pt;margin-top:84.2pt;width:301.5pt;height:20.65pt;z-index:251671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" filled="f" stroked="f">
                <v:textbox inset=",0,,0">
                  <w:txbxContent>
                    <w:p w:rsidR="003E48C3" w:rsidRPr="008C1EFC" w:rsidRDefault="0088772D" w:rsidP="00D4510D">
                      <w:pPr>
                        <w:pStyle w:val="Heading3"/>
                        <w:rPr>
                          <w:color w:val="DE1F26"/>
                          <w:sz w:val="24"/>
                        </w:rPr>
                      </w:pPr>
                      <w:r w:rsidRPr="008C1EFC">
                        <w:rPr>
                          <w:color w:val="DE1F26"/>
                          <w:sz w:val="24"/>
                        </w:rPr>
                        <w:t>Step 5: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69571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504190</wp:posOffset>
                </wp:positionV>
                <wp:extent cx="4309110" cy="347345"/>
                <wp:effectExtent l="0" t="0" r="8890" b="8255"/>
                <wp:wrapNone/>
                <wp:docPr id="2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3473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48C3" w:rsidRPr="00E52046" w:rsidRDefault="0088772D" w:rsidP="00D4510D">
                            <w:pPr>
                              <w:pStyle w:val="Heading2"/>
                            </w:pPr>
                            <w:r>
                              <w:t>Start Printing!!</w:t>
                            </w:r>
                          </w:p>
                        </w:txbxContent>
                      </wps:txbx>
                      <wps:bodyPr rot="0" vert="horz" wrap="square" lIns="91440" tIns="73152" rIns="9144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423pt;margin-top:39.7pt;width:339.3pt;height:27.35pt;z-index:251669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" fillcolor="#de1f26 [3207]" stroked="f">
                <v:textbox inset=",5.76pt,,5.76pt">
                  <w:txbxContent>
                    <w:p w:rsidR="003E48C3" w:rsidRPr="00E52046" w:rsidRDefault="0088772D" w:rsidP="00D4510D">
                      <w:pPr>
                        <w:pStyle w:val="Heading2"/>
                      </w:pPr>
                      <w:r>
                        <w:t>Start Printing!!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347345</wp:posOffset>
                </wp:positionV>
                <wp:extent cx="354330" cy="156845"/>
                <wp:effectExtent l="0" t="0" r="1270" b="20955"/>
                <wp:wrapNone/>
                <wp:docPr id="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Left"/>
                              <w:rPr>
                                <w:color w:val="000000"/>
                              </w:rPr>
                            </w:pPr>
                            <w:r w:rsidRPr="007C6304"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2" type="#_x0000_t202" style="position:absolute;margin-left:28.8pt;margin-top:27.35pt;width:27.9pt;height:12.3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" filled="f" stroked="f">
                <v:stroke o:forcedash="t"/>
                <v:textbox inset="0,0,0,0">
                  <w:txbxContent>
                    <w:p w:rsidR="003E48C3" w:rsidRPr="007C6304" w:rsidRDefault="0088772D" w:rsidP="001001F2">
                      <w:pPr>
                        <w:pStyle w:val="Page-Left"/>
                        <w:rPr>
                          <w:color w:val="000000"/>
                        </w:rPr>
                      </w:pPr>
                      <w:r w:rsidRPr="007C6304"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FF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page">
                  <wp:posOffset>9338310</wp:posOffset>
                </wp:positionH>
                <wp:positionV relativeFrom="page">
                  <wp:posOffset>347345</wp:posOffset>
                </wp:positionV>
                <wp:extent cx="354330" cy="156845"/>
                <wp:effectExtent l="0" t="0" r="1270" b="20955"/>
                <wp:wrapNone/>
                <wp:docPr id="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E48C3" w:rsidRPr="007C6304" w:rsidRDefault="0088772D" w:rsidP="001001F2">
                            <w:pPr>
                              <w:pStyle w:val="Page-Right"/>
                              <w:rPr>
                                <w:color w:val="000000"/>
                              </w:rPr>
                            </w:pPr>
                            <w:r w:rsidRPr="007C6304">
                              <w:rPr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3" type="#_x0000_t202" style="position:absolute;margin-left:735.3pt;margin-top:27.35pt;width:27.9pt;height:12.3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" filled="f" stroked="f">
                <v:stroke o:forcedash="t"/>
                <v:textbox inset="0,0,0,0">
                  <w:txbxContent>
                    <w:p w:rsidR="003E48C3" w:rsidRPr="007C6304" w:rsidRDefault="0088772D" w:rsidP="001001F2">
                      <w:pPr>
                        <w:pStyle w:val="Page-Right"/>
                        <w:rPr>
                          <w:color w:val="000000"/>
                        </w:rPr>
                      </w:pPr>
                      <w:r w:rsidRPr="007C6304">
                        <w:rPr>
                          <w:color w:val="00000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001F2" w:rsidSect="001001F2">
      <w:footerReference w:type="default" r:id="rId14"/>
      <w:pgSz w:w="15840" w:h="12240" w:orient="landscape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88F" w:rsidRDefault="00D8788F">
      <w:r>
        <w:separator/>
      </w:r>
    </w:p>
  </w:endnote>
  <w:endnote w:type="continuationSeparator" w:id="0">
    <w:p w:rsidR="00D8788F" w:rsidRDefault="00D87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Verdana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8C3" w:rsidRDefault="007B6FF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365760</wp:posOffset>
              </wp:positionH>
              <wp:positionV relativeFrom="page">
                <wp:posOffset>7433310</wp:posOffset>
              </wp:positionV>
              <wp:extent cx="3360420" cy="247015"/>
              <wp:effectExtent l="0" t="0" r="17780" b="6985"/>
              <wp:wrapTight wrapText="bothSides">
                <wp:wrapPolygon edited="0">
                  <wp:start x="0" y="0"/>
                  <wp:lineTo x="0" y="19990"/>
                  <wp:lineTo x="21551" y="19990"/>
                  <wp:lineTo x="21551" y="0"/>
                  <wp:lineTo x="0" y="0"/>
                </wp:wrapPolygon>
              </wp:wrapTight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3E48C3" w:rsidRPr="007C6304" w:rsidRDefault="0088772D" w:rsidP="001001F2"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 w:rsidRPr="007C6304">
                            <w:rPr>
                              <w:color w:val="000000"/>
                            </w:rPr>
                            <w:t>How to Relief Print: Making a linocut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64" type="#_x0000_t202" style="position:absolute;margin-left:28.8pt;margin-top:585.3pt;width:264.6pt;height:19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" o:allowincell="f" filled="f" stroked="f">
              <v:textbox inset="0,0,0,0">
                <w:txbxContent>
                  <w:p w:rsidR="003E48C3" w:rsidRPr="007C6304" w:rsidRDefault="0088772D" w:rsidP="001001F2">
                    <w:pPr>
                      <w:pStyle w:val="Footer"/>
                      <w:rPr>
                        <w:color w:val="000000"/>
                      </w:rPr>
                    </w:pPr>
                    <w:r w:rsidRPr="007C6304">
                      <w:rPr>
                        <w:color w:val="000000"/>
                      </w:rPr>
                      <w:t>How to Relief Print: Making a linocut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>
              <wp:simplePos x="0" y="0"/>
              <wp:positionH relativeFrom="page">
                <wp:posOffset>6343650</wp:posOffset>
              </wp:positionH>
              <wp:positionV relativeFrom="page">
                <wp:posOffset>7433945</wp:posOffset>
              </wp:positionV>
              <wp:extent cx="3360420" cy="247015"/>
              <wp:effectExtent l="0" t="0" r="17780" b="6985"/>
              <wp:wrapTight wrapText="bothSides">
                <wp:wrapPolygon edited="0">
                  <wp:start x="0" y="0"/>
                  <wp:lineTo x="0" y="19990"/>
                  <wp:lineTo x="21551" y="19990"/>
                  <wp:lineTo x="21551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3E48C3" w:rsidRPr="007C6304" w:rsidRDefault="0088772D" w:rsidP="001001F2">
                          <w:pPr>
                            <w:pStyle w:val="Footer-Right"/>
                            <w:rPr>
                              <w:color w:val="000000"/>
                            </w:rPr>
                          </w:pPr>
                          <w:r w:rsidRPr="007C6304">
                            <w:rPr>
                              <w:color w:val="000000"/>
                            </w:rPr>
                            <w:t>September 24, 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65" type="#_x0000_t202" style="position:absolute;margin-left:499.5pt;margin-top:585.35pt;width:264.6pt;height:19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" filled="f" stroked="f">
              <v:textbox inset="0,0,0,0">
                <w:txbxContent>
                  <w:p w:rsidR="003E48C3" w:rsidRPr="007C6304" w:rsidRDefault="0088772D" w:rsidP="001001F2">
                    <w:pPr>
                      <w:pStyle w:val="Footer-Right"/>
                      <w:rPr>
                        <w:color w:val="000000"/>
                      </w:rPr>
                    </w:pPr>
                    <w:r w:rsidRPr="007C6304">
                      <w:rPr>
                        <w:color w:val="000000"/>
                      </w:rPr>
                      <w:t>September 24, 14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88F" w:rsidRDefault="00D8788F">
      <w:r>
        <w:separator/>
      </w:r>
    </w:p>
  </w:footnote>
  <w:footnote w:type="continuationSeparator" w:id="0">
    <w:p w:rsidR="00D8788F" w:rsidRDefault="00D87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C1B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CBD7C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1001F2"/>
    <w:rsid w:val="001001F2"/>
    <w:rsid w:val="007B6FFE"/>
    <w:rsid w:val="0088772D"/>
    <w:rsid w:val="00D8788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3" w:uiPriority="9" w:qFormat="1"/>
    <w:lsdException w:name="heading 5" w:uiPriority="9" w:qFormat="1"/>
    <w:lsdException w:name="Title" w:uiPriority="10" w:qFormat="1"/>
    <w:lsdException w:name="Body Text" w:uiPriority="99"/>
    <w:lsdException w:name="Subtitle" w:uiPriority="11" w:qFormat="1"/>
    <w:lsdException w:name="Body Text 2" w:uiPriority="99"/>
    <w:lsdException w:name="Strong" w:uiPriority="22" w:qFormat="1"/>
  </w:latentStyles>
  <w:style w:type="paragraph" w:default="1" w:styleId="Normal">
    <w:name w:val="Normal"/>
    <w:qFormat/>
    <w:rsid w:val="008A45D2"/>
  </w:style>
  <w:style w:type="paragraph" w:styleId="Heading1">
    <w:name w:val="heading 1"/>
    <w:basedOn w:val="Normal"/>
    <w:link w:val="Heading1Char"/>
    <w:uiPriority w:val="9"/>
    <w:qFormat/>
    <w:rsid w:val="00E52046"/>
    <w:pPr>
      <w:jc w:val="center"/>
      <w:outlineLvl w:val="0"/>
    </w:pPr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E52046"/>
    <w:pPr>
      <w:jc w:val="right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2046"/>
    <w:pPr>
      <w:spacing w:after="120"/>
      <w:outlineLvl w:val="2"/>
    </w:pPr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2046"/>
    <w:pPr>
      <w:spacing w:before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E52046"/>
    <w:pPr>
      <w:outlineLvl w:val="4"/>
    </w:pPr>
    <w:rPr>
      <w:rFonts w:asciiTheme="majorHAnsi" w:eastAsiaTheme="majorEastAsia" w:hAnsiTheme="majorHAnsi" w:cstheme="majorBidi"/>
      <w:b/>
      <w:color w:val="3399CC" w:themeColor="text2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E520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E520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E5204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E5204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ler">
    <w:name w:val="Mailer"/>
    <w:basedOn w:val="Normal"/>
    <w:link w:val="MailerChar"/>
    <w:qFormat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paragraph" w:styleId="Title">
    <w:name w:val="Title"/>
    <w:basedOn w:val="Normal"/>
    <w:link w:val="TitleChar"/>
    <w:uiPriority w:val="10"/>
    <w:qFormat/>
    <w:rsid w:val="00E52046"/>
    <w:pPr>
      <w:contextualSpacing/>
      <w:jc w:val="center"/>
    </w:pPr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2046"/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E52046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52046"/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paragraph" w:styleId="Date">
    <w:name w:val="Date"/>
    <w:basedOn w:val="Normal"/>
    <w:link w:val="DateChar"/>
    <w:uiPriority w:val="99"/>
    <w:unhideWhenUsed/>
    <w:rsid w:val="00E52046"/>
    <w:pPr>
      <w:jc w:val="center"/>
    </w:pPr>
    <w:rPr>
      <w:b/>
      <w:cap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E52046"/>
    <w:rPr>
      <w:b/>
      <w:cap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046"/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2046"/>
    <w:pPr>
      <w:spacing w:after="60"/>
      <w:jc w:val="center"/>
    </w:pPr>
    <w:rPr>
      <w:color w:val="3399CC" w:themeColor="text2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2046"/>
    <w:rPr>
      <w:color w:val="3399CC" w:themeColor="text2"/>
      <w:sz w:val="18"/>
      <w:szCs w:val="16"/>
    </w:rPr>
  </w:style>
  <w:style w:type="paragraph" w:customStyle="1" w:styleId="ContactDetails">
    <w:name w:val="Contact Details"/>
    <w:basedOn w:val="Normal"/>
    <w:qFormat/>
    <w:rsid w:val="00E52046"/>
    <w:pPr>
      <w:jc w:val="center"/>
    </w:pPr>
    <w:rPr>
      <w:b/>
      <w:color w:val="FFFFFF" w:themeColor="background1"/>
      <w:spacing w:val="20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046"/>
    <w:rPr>
      <w:rFonts w:asciiTheme="majorHAnsi" w:eastAsiaTheme="majorEastAsia" w:hAnsiTheme="majorHAnsi" w:cstheme="majorBidi"/>
      <w:b/>
      <w:color w:val="3399CC" w:themeColor="text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046"/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0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046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046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E52046"/>
    <w:pPr>
      <w:numPr>
        <w:numId w:val="1"/>
      </w:numPr>
    </w:pPr>
  </w:style>
  <w:style w:type="paragraph" w:customStyle="1" w:styleId="Company">
    <w:name w:val="Company"/>
    <w:basedOn w:val="Normal"/>
    <w:qFormat/>
    <w:rsid w:val="00E52046"/>
    <w:pPr>
      <w:jc w:val="center"/>
    </w:pPr>
    <w:rPr>
      <w:color w:val="FFFFFF" w:themeColor="background1"/>
      <w:sz w:val="40"/>
    </w:rPr>
  </w:style>
  <w:style w:type="paragraph" w:customStyle="1" w:styleId="Recipient">
    <w:name w:val="Recipient"/>
    <w:basedOn w:val="Normal"/>
    <w:qFormat/>
    <w:rsid w:val="00E52046"/>
    <w:rPr>
      <w:b/>
      <w:color w:val="000000" w:themeColor="text1"/>
      <w:sz w:val="28"/>
    </w:rPr>
  </w:style>
  <w:style w:type="paragraph" w:styleId="Header">
    <w:name w:val="header"/>
    <w:basedOn w:val="Normal"/>
    <w:link w:val="HeaderChar"/>
    <w:rsid w:val="00E5204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E52046"/>
    <w:pPr>
      <w:spacing w:after="120" w:line="264" w:lineRule="auto"/>
    </w:pPr>
    <w:rPr>
      <w:b/>
      <w:color w:val="7F7F7F" w:themeColor="text1" w:themeTint="80"/>
      <w:spacing w:val="5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046"/>
    <w:rPr>
      <w:b/>
      <w:color w:val="7F7F7F" w:themeColor="text1" w:themeTint="80"/>
      <w:spacing w:val="5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2046"/>
    <w:pPr>
      <w:jc w:val="right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2046"/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2046"/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Footer">
    <w:name w:val="footer"/>
    <w:basedOn w:val="Normal"/>
    <w:link w:val="FooterChar"/>
    <w:uiPriority w:val="99"/>
    <w:unhideWhenUsed/>
    <w:rsid w:val="00E52046"/>
    <w:rPr>
      <w:color w:val="3399CC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2046"/>
    <w:rPr>
      <w:color w:val="3399CC" w:themeColor="text2"/>
      <w:sz w:val="16"/>
    </w:rPr>
  </w:style>
  <w:style w:type="paragraph" w:customStyle="1" w:styleId="Footer-Right">
    <w:name w:val="Footer - Right"/>
    <w:basedOn w:val="Footer"/>
    <w:link w:val="Footer-RightChar"/>
    <w:qFormat/>
    <w:rsid w:val="00E52046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E52046"/>
    <w:rPr>
      <w:color w:val="3399CC" w:themeColor="text2"/>
      <w:sz w:val="16"/>
    </w:rPr>
  </w:style>
  <w:style w:type="paragraph" w:customStyle="1" w:styleId="Date-Large">
    <w:name w:val="Date - Large"/>
    <w:basedOn w:val="Date"/>
    <w:link w:val="Date-LargeChar"/>
    <w:qFormat/>
    <w:rsid w:val="00A20257"/>
    <w:rPr>
      <w:sz w:val="40"/>
    </w:rPr>
  </w:style>
  <w:style w:type="character" w:customStyle="1" w:styleId="Date-LargeChar">
    <w:name w:val="Date - Large Char"/>
    <w:basedOn w:val="DefaultParagraphFont"/>
    <w:link w:val="Date-Large"/>
    <w:rsid w:val="00A20257"/>
    <w:rPr>
      <w:b/>
      <w:caps/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character" w:customStyle="1" w:styleId="HeaderChar">
    <w:name w:val="Header Char"/>
    <w:basedOn w:val="DefaultParagraphFont"/>
    <w:link w:val="Header"/>
    <w:rsid w:val="00E52046"/>
  </w:style>
  <w:style w:type="paragraph" w:customStyle="1" w:styleId="Page-Right">
    <w:name w:val="Page - Right"/>
    <w:basedOn w:val="Normal"/>
    <w:qFormat/>
    <w:rsid w:val="00E52046"/>
    <w:pPr>
      <w:jc w:val="right"/>
    </w:pPr>
    <w:rPr>
      <w:b/>
      <w:color w:val="3399CC" w:themeColor="text2"/>
      <w:sz w:val="18"/>
    </w:rPr>
  </w:style>
  <w:style w:type="paragraph" w:customStyle="1" w:styleId="Page-Left">
    <w:name w:val="Page - Left"/>
    <w:basedOn w:val="Page-Right"/>
    <w:qFormat/>
    <w:rsid w:val="00E52046"/>
    <w:pPr>
      <w:jc w:val="left"/>
    </w:pPr>
  </w:style>
  <w:style w:type="paragraph" w:styleId="TOCHeading">
    <w:name w:val="TOC Heading"/>
    <w:basedOn w:val="Heading1"/>
    <w:rsid w:val="00A6576D"/>
    <w:pPr>
      <w:outlineLvl w:val="9"/>
    </w:pPr>
    <w:rPr>
      <w:rFonts w:asciiTheme="minorHAnsi" w:eastAsiaTheme="minorHAnsi" w:hAnsiTheme="minorHAnsi" w:cstheme="minorBidi"/>
      <w:bCs w:val="0"/>
      <w:caps/>
      <w:sz w:val="36"/>
      <w:szCs w:val="24"/>
    </w:rPr>
  </w:style>
  <w:style w:type="paragraph" w:styleId="TOC1">
    <w:name w:val="toc 1"/>
    <w:basedOn w:val="Normal"/>
    <w:rsid w:val="00795921"/>
    <w:pPr>
      <w:spacing w:before="200" w:after="40"/>
      <w:jc w:val="center"/>
    </w:pPr>
    <w:rPr>
      <w:color w:val="3399CC" w:themeColor="text2"/>
      <w:sz w:val="20"/>
    </w:rPr>
  </w:style>
  <w:style w:type="paragraph" w:styleId="TOC2">
    <w:name w:val="toc 2"/>
    <w:basedOn w:val="Normal"/>
    <w:rsid w:val="00A6576D"/>
    <w:pPr>
      <w:jc w:val="center"/>
    </w:pPr>
    <w:rPr>
      <w:b/>
      <w:color w:val="3399CC" w:themeColor="text2"/>
    </w:rPr>
  </w:style>
  <w:style w:type="paragraph" w:customStyle="1" w:styleId="Tagline">
    <w:name w:val="Tagline"/>
    <w:basedOn w:val="Normal"/>
    <w:qFormat/>
    <w:rsid w:val="00A6576D"/>
    <w:pPr>
      <w:jc w:val="center"/>
    </w:pPr>
    <w:rPr>
      <w:caps/>
      <w:color w:val="3399CC" w:themeColor="text2"/>
      <w:sz w:val="20"/>
    </w:rPr>
  </w:style>
  <w:style w:type="character" w:styleId="Strong">
    <w:name w:val="Strong"/>
    <w:basedOn w:val="DefaultParagraphFont"/>
    <w:uiPriority w:val="22"/>
    <w:qFormat/>
    <w:rsid w:val="001001F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3" w:uiPriority="9" w:qFormat="1"/>
    <w:lsdException w:name="heading 5" w:uiPriority="9" w:qFormat="1"/>
    <w:lsdException w:name="Title" w:uiPriority="10" w:qFormat="1"/>
    <w:lsdException w:name="Body Text" w:uiPriority="99"/>
    <w:lsdException w:name="Subtitle" w:uiPriority="11" w:qFormat="1"/>
    <w:lsdException w:name="Body Text 2" w:uiPriority="99"/>
    <w:lsdException w:name="Strong" w:uiPriority="22" w:qFormat="1"/>
  </w:latentStyles>
  <w:style w:type="paragraph" w:default="1" w:styleId="Normal">
    <w:name w:val="Normal"/>
    <w:qFormat/>
    <w:rsid w:val="008A45D2"/>
  </w:style>
  <w:style w:type="paragraph" w:styleId="Heading1">
    <w:name w:val="heading 1"/>
    <w:basedOn w:val="Normal"/>
    <w:link w:val="Heading1Char"/>
    <w:uiPriority w:val="9"/>
    <w:qFormat/>
    <w:rsid w:val="00E52046"/>
    <w:pPr>
      <w:jc w:val="center"/>
      <w:outlineLvl w:val="0"/>
    </w:pPr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E52046"/>
    <w:pPr>
      <w:jc w:val="right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2046"/>
    <w:pPr>
      <w:spacing w:after="120"/>
      <w:outlineLvl w:val="2"/>
    </w:pPr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2046"/>
    <w:pPr>
      <w:spacing w:before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E52046"/>
    <w:pPr>
      <w:outlineLvl w:val="4"/>
    </w:pPr>
    <w:rPr>
      <w:rFonts w:asciiTheme="majorHAnsi" w:eastAsiaTheme="majorEastAsia" w:hAnsiTheme="majorHAnsi" w:cstheme="majorBidi"/>
      <w:b/>
      <w:color w:val="3399CC" w:themeColor="text2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E5204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E520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E5204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E5204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ler">
    <w:name w:val="Mailer"/>
    <w:basedOn w:val="Normal"/>
    <w:link w:val="MailerChar"/>
    <w:qFormat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paragraph" w:styleId="Title">
    <w:name w:val="Title"/>
    <w:basedOn w:val="Normal"/>
    <w:link w:val="TitleChar"/>
    <w:uiPriority w:val="10"/>
    <w:qFormat/>
    <w:rsid w:val="00E52046"/>
    <w:pPr>
      <w:contextualSpacing/>
      <w:jc w:val="center"/>
    </w:pPr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2046"/>
    <w:rPr>
      <w:rFonts w:asciiTheme="majorHAnsi" w:eastAsiaTheme="majorEastAsia" w:hAnsiTheme="majorHAnsi" w:cstheme="majorBidi"/>
      <w:color w:val="3399CC" w:themeColor="text2"/>
      <w:spacing w:val="20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E52046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52046"/>
    <w:rPr>
      <w:rFonts w:asciiTheme="majorHAnsi" w:eastAsiaTheme="majorEastAsia" w:hAnsiTheme="majorHAnsi" w:cstheme="majorBidi"/>
      <w:b/>
      <w:iCs/>
      <w:color w:val="3399CC" w:themeColor="text2"/>
      <w:spacing w:val="60"/>
      <w:sz w:val="20"/>
    </w:rPr>
  </w:style>
  <w:style w:type="paragraph" w:styleId="Date">
    <w:name w:val="Date"/>
    <w:basedOn w:val="Normal"/>
    <w:link w:val="DateChar"/>
    <w:uiPriority w:val="99"/>
    <w:unhideWhenUsed/>
    <w:rsid w:val="00E52046"/>
    <w:pPr>
      <w:jc w:val="center"/>
    </w:pPr>
    <w:rPr>
      <w:b/>
      <w:cap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E52046"/>
    <w:rPr>
      <w:b/>
      <w:cap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046"/>
    <w:rPr>
      <w:rFonts w:asciiTheme="majorHAnsi" w:eastAsiaTheme="majorEastAsia" w:hAnsiTheme="majorHAnsi" w:cstheme="majorBidi"/>
      <w:b/>
      <w:bCs/>
      <w:caps/>
      <w:color w:val="3399CC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046"/>
    <w:rPr>
      <w:rFonts w:asciiTheme="majorHAnsi" w:eastAsiaTheme="majorEastAsia" w:hAnsiTheme="majorHAnsi" w:cstheme="majorBidi"/>
      <w:b/>
      <w:bCs/>
      <w:iCs/>
      <w:color w:val="3399CC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2046"/>
    <w:pPr>
      <w:spacing w:after="60"/>
      <w:jc w:val="center"/>
    </w:pPr>
    <w:rPr>
      <w:color w:val="3399CC" w:themeColor="text2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2046"/>
    <w:rPr>
      <w:color w:val="3399CC" w:themeColor="text2"/>
      <w:sz w:val="18"/>
      <w:szCs w:val="16"/>
    </w:rPr>
  </w:style>
  <w:style w:type="paragraph" w:customStyle="1" w:styleId="ContactDetails">
    <w:name w:val="Contact Details"/>
    <w:basedOn w:val="Normal"/>
    <w:qFormat/>
    <w:rsid w:val="00E52046"/>
    <w:pPr>
      <w:jc w:val="center"/>
    </w:pPr>
    <w:rPr>
      <w:b/>
      <w:color w:val="FFFFFF" w:themeColor="background1"/>
      <w:spacing w:val="20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046"/>
    <w:rPr>
      <w:rFonts w:asciiTheme="majorHAnsi" w:eastAsiaTheme="majorEastAsia" w:hAnsiTheme="majorHAnsi" w:cstheme="majorBidi"/>
      <w:b/>
      <w:color w:val="3399CC" w:themeColor="text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046"/>
    <w:rPr>
      <w:rFonts w:asciiTheme="majorHAnsi" w:eastAsiaTheme="majorEastAsia" w:hAnsiTheme="majorHAnsi" w:cstheme="majorBidi"/>
      <w:i/>
      <w:iCs/>
      <w:color w:val="0D57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0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046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046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E52046"/>
    <w:pPr>
      <w:numPr>
        <w:numId w:val="1"/>
      </w:numPr>
    </w:pPr>
  </w:style>
  <w:style w:type="paragraph" w:customStyle="1" w:styleId="Company">
    <w:name w:val="Company"/>
    <w:basedOn w:val="Normal"/>
    <w:qFormat/>
    <w:rsid w:val="00E52046"/>
    <w:pPr>
      <w:jc w:val="center"/>
    </w:pPr>
    <w:rPr>
      <w:color w:val="FFFFFF" w:themeColor="background1"/>
      <w:sz w:val="40"/>
    </w:rPr>
  </w:style>
  <w:style w:type="paragraph" w:customStyle="1" w:styleId="Recipient">
    <w:name w:val="Recipient"/>
    <w:basedOn w:val="Normal"/>
    <w:qFormat/>
    <w:rsid w:val="00E52046"/>
    <w:rPr>
      <w:b/>
      <w:color w:val="000000" w:themeColor="text1"/>
      <w:sz w:val="28"/>
    </w:rPr>
  </w:style>
  <w:style w:type="paragraph" w:styleId="Header">
    <w:name w:val="header"/>
    <w:basedOn w:val="Normal"/>
    <w:link w:val="HeaderChar"/>
    <w:rsid w:val="00E5204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E52046"/>
    <w:pPr>
      <w:spacing w:after="120" w:line="264" w:lineRule="auto"/>
    </w:pPr>
    <w:rPr>
      <w:b/>
      <w:color w:val="7F7F7F" w:themeColor="text1" w:themeTint="80"/>
      <w:spacing w:val="5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046"/>
    <w:rPr>
      <w:b/>
      <w:color w:val="7F7F7F" w:themeColor="text1" w:themeTint="80"/>
      <w:spacing w:val="5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2046"/>
    <w:pPr>
      <w:jc w:val="right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2046"/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2046"/>
    <w:rPr>
      <w:rFonts w:asciiTheme="majorHAnsi" w:eastAsiaTheme="majorEastAsia" w:hAnsiTheme="majorHAnsi" w:cstheme="majorBidi"/>
      <w:bCs/>
      <w:color w:val="3399CC" w:themeColor="text2"/>
      <w:sz w:val="60"/>
      <w:szCs w:val="32"/>
    </w:rPr>
  </w:style>
  <w:style w:type="paragraph" w:styleId="Footer">
    <w:name w:val="footer"/>
    <w:basedOn w:val="Normal"/>
    <w:link w:val="FooterChar"/>
    <w:uiPriority w:val="99"/>
    <w:unhideWhenUsed/>
    <w:rsid w:val="00E52046"/>
    <w:rPr>
      <w:color w:val="3399CC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2046"/>
    <w:rPr>
      <w:color w:val="3399CC" w:themeColor="text2"/>
      <w:sz w:val="16"/>
    </w:rPr>
  </w:style>
  <w:style w:type="paragraph" w:customStyle="1" w:styleId="Footer-Right">
    <w:name w:val="Footer - Right"/>
    <w:basedOn w:val="Footer"/>
    <w:link w:val="Footer-RightChar"/>
    <w:qFormat/>
    <w:rsid w:val="00E52046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E52046"/>
    <w:rPr>
      <w:color w:val="3399CC" w:themeColor="text2"/>
      <w:sz w:val="16"/>
    </w:rPr>
  </w:style>
  <w:style w:type="paragraph" w:customStyle="1" w:styleId="Date-Large">
    <w:name w:val="Date - Large"/>
    <w:basedOn w:val="Date"/>
    <w:link w:val="Date-LargeChar"/>
    <w:qFormat/>
    <w:rsid w:val="00A20257"/>
    <w:rPr>
      <w:sz w:val="40"/>
    </w:rPr>
  </w:style>
  <w:style w:type="character" w:customStyle="1" w:styleId="Date-LargeChar">
    <w:name w:val="Date - Large Char"/>
    <w:basedOn w:val="DefaultParagraphFont"/>
    <w:link w:val="Date-Large"/>
    <w:rsid w:val="00A20257"/>
    <w:rPr>
      <w:b/>
      <w:caps/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E52046"/>
    <w:rPr>
      <w:rFonts w:asciiTheme="majorHAnsi" w:eastAsiaTheme="majorEastAsia" w:hAnsiTheme="majorHAnsi" w:cstheme="majorBidi"/>
      <w:color w:val="000000" w:themeColor="text1"/>
      <w:sz w:val="28"/>
    </w:rPr>
  </w:style>
  <w:style w:type="character" w:customStyle="1" w:styleId="HeaderChar">
    <w:name w:val="Header Char"/>
    <w:basedOn w:val="DefaultParagraphFont"/>
    <w:link w:val="Header"/>
    <w:rsid w:val="00E52046"/>
  </w:style>
  <w:style w:type="paragraph" w:customStyle="1" w:styleId="Page-Right">
    <w:name w:val="Page - Right"/>
    <w:basedOn w:val="Normal"/>
    <w:qFormat/>
    <w:rsid w:val="00E52046"/>
    <w:pPr>
      <w:jc w:val="right"/>
    </w:pPr>
    <w:rPr>
      <w:b/>
      <w:color w:val="3399CC" w:themeColor="text2"/>
      <w:sz w:val="18"/>
    </w:rPr>
  </w:style>
  <w:style w:type="paragraph" w:customStyle="1" w:styleId="Page-Left">
    <w:name w:val="Page - Left"/>
    <w:basedOn w:val="Page-Right"/>
    <w:qFormat/>
    <w:rsid w:val="00E52046"/>
    <w:pPr>
      <w:jc w:val="left"/>
    </w:pPr>
  </w:style>
  <w:style w:type="paragraph" w:styleId="TOCHeading">
    <w:name w:val="TOC Heading"/>
    <w:basedOn w:val="Heading1"/>
    <w:rsid w:val="00A6576D"/>
    <w:pPr>
      <w:outlineLvl w:val="9"/>
    </w:pPr>
    <w:rPr>
      <w:rFonts w:asciiTheme="minorHAnsi" w:eastAsiaTheme="minorHAnsi" w:hAnsiTheme="minorHAnsi" w:cstheme="minorBidi"/>
      <w:bCs w:val="0"/>
      <w:caps/>
      <w:sz w:val="36"/>
      <w:szCs w:val="24"/>
    </w:rPr>
  </w:style>
  <w:style w:type="paragraph" w:styleId="TOC1">
    <w:name w:val="toc 1"/>
    <w:basedOn w:val="Normal"/>
    <w:rsid w:val="00795921"/>
    <w:pPr>
      <w:spacing w:before="200" w:after="40"/>
      <w:jc w:val="center"/>
    </w:pPr>
    <w:rPr>
      <w:color w:val="3399CC" w:themeColor="text2"/>
      <w:sz w:val="20"/>
    </w:rPr>
  </w:style>
  <w:style w:type="paragraph" w:styleId="TOC2">
    <w:name w:val="toc 2"/>
    <w:basedOn w:val="Normal"/>
    <w:rsid w:val="00A6576D"/>
    <w:pPr>
      <w:jc w:val="center"/>
    </w:pPr>
    <w:rPr>
      <w:b/>
      <w:color w:val="3399CC" w:themeColor="text2"/>
    </w:rPr>
  </w:style>
  <w:style w:type="paragraph" w:customStyle="1" w:styleId="Tagline">
    <w:name w:val="Tagline"/>
    <w:basedOn w:val="Normal"/>
    <w:qFormat/>
    <w:rsid w:val="00A6576D"/>
    <w:pPr>
      <w:jc w:val="center"/>
    </w:pPr>
    <w:rPr>
      <w:caps/>
      <w:color w:val="3399CC" w:themeColor="text2"/>
      <w:sz w:val="20"/>
    </w:rPr>
  </w:style>
  <w:style w:type="character" w:styleId="Strong">
    <w:name w:val="Strong"/>
    <w:basedOn w:val="DefaultParagraphFont"/>
    <w:uiPriority w:val="22"/>
    <w:qFormat/>
    <w:rsid w:val="00100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HD:Applications:Microsoft%20Office%202011:Office:Media:Templates:Publishing%20Layout%20View:Catalogs:Booklet%20Catalog.dotx" TargetMode="External"/></Relationships>
</file>

<file path=word/theme/theme1.xml><?xml version="1.0" encoding="utf-8"?>
<a:theme xmlns:a="http://schemas.openxmlformats.org/drawingml/2006/main" name="Office Theme">
  <a:themeElements>
    <a:clrScheme name="Booklet Catalog">
      <a:dk1>
        <a:sysClr val="windowText" lastClr="000000"/>
      </a:dk1>
      <a:lt1>
        <a:sysClr val="window" lastClr="FFFFFF"/>
      </a:lt1>
      <a:dk2>
        <a:srgbClr val="3399CC"/>
      </a:dk2>
      <a:lt2>
        <a:srgbClr val="B9DEF9"/>
      </a:lt2>
      <a:accent1>
        <a:srgbClr val="1BAFBC"/>
      </a:accent1>
      <a:accent2>
        <a:srgbClr val="6466AF"/>
      </a:accent2>
      <a:accent3>
        <a:srgbClr val="B073B1"/>
      </a:accent3>
      <a:accent4>
        <a:srgbClr val="DE1F26"/>
      </a:accent4>
      <a:accent5>
        <a:srgbClr val="F8981D"/>
      </a:accent5>
      <a:accent6>
        <a:srgbClr val="8DCC33"/>
      </a:accent6>
      <a:hlink>
        <a:srgbClr val="84C1E0"/>
      </a:hlink>
      <a:folHlink>
        <a:srgbClr val="7F92AA"/>
      </a:folHlink>
    </a:clrScheme>
    <a:fontScheme name="Booklet Catalog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Booklet Catalog.dotx</Template>
  <TotalTime>113</TotalTime>
  <Pages>4</Pages>
  <Words>7</Words>
  <Characters>43</Characters>
  <Application>Microsoft Macintosh Word</Application>
  <DocSecurity>0</DocSecurity>
  <Lines>1</Lines>
  <Paragraphs>1</Paragraphs>
  <ScaleCrop>false</ScaleCrop>
  <Manager/>
  <Company/>
  <LinksUpToDate>false</LinksUpToDate>
  <CharactersWithSpaces>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 User</dc:creator>
  <cp:keywords/>
  <dc:description/>
  <cp:lastModifiedBy>Standard User</cp:lastModifiedBy>
  <cp:revision>1</cp:revision>
  <dcterms:created xsi:type="dcterms:W3CDTF">2014-09-22T21:59:00Z</dcterms:created>
  <dcterms:modified xsi:type="dcterms:W3CDTF">2014-10-01T22:09:00Z</dcterms:modified>
  <cp:category/>
</cp:coreProperties>
</file>